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4A0"/>
      </w:tblPr>
      <w:tblGrid>
        <w:gridCol w:w="10988"/>
      </w:tblGrid>
      <w:tr w:rsidR="00EA415B" w:rsidRPr="0007586F">
        <w:tc>
          <w:tcPr>
            <w:tcW w:w="11016" w:type="dxa"/>
            <w:shd w:val="clear" w:color="auto" w:fill="495E00" w:themeFill="accent1" w:themeFillShade="80"/>
          </w:tcPr>
          <w:p w:rsidR="00EA415B" w:rsidRPr="0007586F" w:rsidRDefault="003E26E5" w:rsidP="008F0015">
            <w:pPr>
              <w:pStyle w:val="Mois"/>
              <w:jc w:val="center"/>
            </w:pPr>
            <w:r w:rsidRPr="0007586F">
              <w:rPr>
                <w:lang w:bidi="fr-FR"/>
              </w:rPr>
              <w:fldChar w:fldCharType="begin"/>
            </w:r>
            <w:r w:rsidR="00375B27" w:rsidRPr="0007586F">
              <w:rPr>
                <w:lang w:bidi="fr-FR"/>
              </w:rPr>
              <w:instrText xml:space="preserve"> DOCVARIABLE  MonthStart \@ MMMM \* MERGEFORMAT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lang w:bidi="fr-FR"/>
              </w:rPr>
              <w:t>Novembre</w:t>
            </w:r>
            <w:r w:rsidRPr="0007586F">
              <w:rPr>
                <w:lang w:bidi="fr-FR"/>
              </w:rPr>
              <w:fldChar w:fldCharType="end"/>
            </w:r>
          </w:p>
        </w:tc>
      </w:tr>
      <w:tr w:rsidR="00EA415B" w:rsidRPr="0007586F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:rsidR="00EA415B" w:rsidRPr="0007586F" w:rsidRDefault="003E26E5" w:rsidP="008F0015">
            <w:pPr>
              <w:pStyle w:val="Anne"/>
              <w:jc w:val="center"/>
            </w:pPr>
            <w:r w:rsidRPr="0007586F">
              <w:rPr>
                <w:lang w:bidi="fr-FR"/>
              </w:rPr>
              <w:fldChar w:fldCharType="begin"/>
            </w:r>
            <w:r w:rsidR="00375B27" w:rsidRPr="0007586F">
              <w:rPr>
                <w:lang w:bidi="fr-FR"/>
              </w:rPr>
              <w:instrText xml:space="preserve"> DOCVARIABLE  MonthStart \@  yyyy   \* MERGEFORMAT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lang w:bidi="fr-FR"/>
              </w:rPr>
              <w:t>2019</w:t>
            </w:r>
            <w:r w:rsidRPr="0007586F">
              <w:rPr>
                <w:lang w:bidi="fr-FR"/>
              </w:rPr>
              <w:fldChar w:fldCharType="end"/>
            </w:r>
          </w:p>
        </w:tc>
      </w:tr>
      <w:tr w:rsidR="00EA415B" w:rsidRPr="0007586F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:rsidR="00EA415B" w:rsidRPr="007C273D" w:rsidRDefault="00531DD9" w:rsidP="008F0015">
            <w:pPr>
              <w:pStyle w:val="Sous-titre"/>
              <w:jc w:val="center"/>
              <w:rPr>
                <w:sz w:val="48"/>
                <w:szCs w:val="48"/>
              </w:rPr>
            </w:pPr>
            <w:r w:rsidRPr="007C273D">
              <w:rPr>
                <w:color w:val="auto"/>
                <w:sz w:val="48"/>
                <w:szCs w:val="48"/>
              </w:rPr>
              <w:t>Activités CDI</w:t>
            </w:r>
            <w:r w:rsidR="008F0015" w:rsidRPr="007C273D">
              <w:rPr>
                <w:color w:val="auto"/>
                <w:sz w:val="48"/>
                <w:szCs w:val="48"/>
              </w:rPr>
              <w:t>-13h05 et 14h</w:t>
            </w:r>
            <w:bookmarkStart w:id="0" w:name="_GoBack"/>
            <w:bookmarkEnd w:id="0"/>
          </w:p>
        </w:tc>
      </w:tr>
    </w:tbl>
    <w:tbl>
      <w:tblPr>
        <w:tblStyle w:val="PlainTable4"/>
        <w:tblW w:w="3062" w:type="pct"/>
        <w:jc w:val="center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/>
      </w:tblPr>
      <w:tblGrid>
        <w:gridCol w:w="6914"/>
      </w:tblGrid>
      <w:tr w:rsidR="00531DD9" w:rsidRPr="00531DD9" w:rsidTr="008F0015">
        <w:trPr>
          <w:trHeight w:hRule="exact" w:val="3312"/>
          <w:jc w:val="center"/>
        </w:trPr>
        <w:tc>
          <w:tcPr>
            <w:tcW w:w="6597" w:type="dxa"/>
            <w:tcMar>
              <w:left w:w="403" w:type="dxa"/>
            </w:tcMar>
          </w:tcPr>
          <w:p w:rsidR="00531DD9" w:rsidRPr="00531DD9" w:rsidRDefault="00531DD9">
            <w:pPr>
              <w:pStyle w:val="Corpsdetexte"/>
              <w:rPr>
                <w:rFonts w:ascii="Arial Black" w:hAnsi="Arial Black"/>
                <w:sz w:val="28"/>
                <w:szCs w:val="28"/>
              </w:rPr>
            </w:pPr>
            <w:r w:rsidRPr="00531DD9">
              <w:rPr>
                <w:rFonts w:ascii="Arial Black" w:hAnsi="Arial Black"/>
                <w:sz w:val="28"/>
                <w:szCs w:val="28"/>
              </w:rPr>
              <w:t xml:space="preserve">Vous trouverez ci-dessous les différentes activités </w:t>
            </w:r>
            <w:r w:rsidRPr="00531DD9">
              <w:rPr>
                <w:rFonts w:ascii="Arial Black" w:hAnsi="Arial Black"/>
                <w:sz w:val="28"/>
                <w:szCs w:val="28"/>
              </w:rPr>
              <w:br/>
              <w:t>prévues au CDI pour le mois de Novembre 2019.</w:t>
            </w:r>
          </w:p>
          <w:p w:rsidR="00531DD9" w:rsidRPr="00531DD9" w:rsidRDefault="00531DD9">
            <w:pPr>
              <w:pStyle w:val="Corpsdetexte"/>
              <w:rPr>
                <w:rFonts w:ascii="Arial Black" w:hAnsi="Arial Black"/>
                <w:sz w:val="28"/>
                <w:szCs w:val="28"/>
              </w:rPr>
            </w:pPr>
            <w:r w:rsidRPr="00531DD9">
              <w:rPr>
                <w:rFonts w:ascii="Arial Black" w:hAnsi="Arial Black"/>
                <w:sz w:val="28"/>
                <w:szCs w:val="28"/>
              </w:rPr>
              <w:t xml:space="preserve">Il s’agit du Club Presse </w:t>
            </w:r>
            <w:r w:rsidR="008F0015">
              <w:rPr>
                <w:rFonts w:ascii="Arial Black" w:hAnsi="Arial Black"/>
                <w:sz w:val="28"/>
                <w:szCs w:val="28"/>
              </w:rPr>
              <w:br/>
            </w:r>
            <w:r w:rsidRPr="00531DD9">
              <w:rPr>
                <w:rFonts w:ascii="Arial Black" w:hAnsi="Arial Black"/>
                <w:sz w:val="28"/>
                <w:szCs w:val="28"/>
              </w:rPr>
              <w:t>et du Club Lecture.</w:t>
            </w:r>
          </w:p>
          <w:p w:rsidR="00531DD9" w:rsidRPr="00531DD9" w:rsidRDefault="00531DD9">
            <w:pPr>
              <w:pStyle w:val="Corpsdetexte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tbl>
      <w:tblPr>
        <w:tblStyle w:val="Calendrierdetable"/>
        <w:tblW w:w="5000" w:type="pct"/>
        <w:tblLook w:val="0420"/>
      </w:tblPr>
      <w:tblGrid>
        <w:gridCol w:w="2191"/>
        <w:gridCol w:w="2193"/>
        <w:gridCol w:w="2195"/>
        <w:gridCol w:w="2210"/>
        <w:gridCol w:w="2199"/>
      </w:tblGrid>
      <w:tr w:rsidR="00531DD9" w:rsidRPr="0007586F" w:rsidTr="00531DD9">
        <w:trPr>
          <w:cnfStyle w:val="100000000000"/>
          <w:trHeight w:val="326"/>
        </w:trPr>
        <w:sdt>
          <w:sdtPr>
            <w:id w:val="2085032416"/>
            <w:placeholder>
              <w:docPart w:val="3DF895C454594BF380350D3DE336517A"/>
            </w:placeholder>
            <w:temporary/>
            <w:showingPlcHdr/>
          </w:sdtPr>
          <w:sdtContent>
            <w:tc>
              <w:tcPr>
                <w:tcW w:w="2167" w:type="dxa"/>
              </w:tcPr>
              <w:p w:rsidR="00531DD9" w:rsidRPr="0007586F" w:rsidRDefault="00531DD9">
                <w:pPr>
                  <w:pStyle w:val="Jours"/>
                </w:pPr>
                <w:r w:rsidRPr="0007586F">
                  <w:rPr>
                    <w:lang w:bidi="fr-FR"/>
                  </w:rPr>
                  <w:t>Lundi</w:t>
                </w:r>
              </w:p>
            </w:tc>
          </w:sdtContent>
        </w:sdt>
        <w:tc>
          <w:tcPr>
            <w:tcW w:w="2168" w:type="dxa"/>
          </w:tcPr>
          <w:p w:rsidR="00531DD9" w:rsidRPr="0007586F" w:rsidRDefault="003E26E5">
            <w:pPr>
              <w:pStyle w:val="Jours"/>
            </w:pPr>
            <w:sdt>
              <w:sdtPr>
                <w:id w:val="2141225648"/>
                <w:placeholder>
                  <w:docPart w:val="E4AC21FA88F94C8E890ECCA5A7A34A7C"/>
                </w:placeholder>
                <w:temporary/>
                <w:showingPlcHdr/>
              </w:sdtPr>
              <w:sdtContent>
                <w:r w:rsidR="00531DD9" w:rsidRPr="0007586F">
                  <w:rPr>
                    <w:lang w:bidi="fr-FR"/>
                  </w:rPr>
                  <w:t>Mardi</w:t>
                </w:r>
              </w:sdtContent>
            </w:sdt>
          </w:p>
        </w:tc>
        <w:tc>
          <w:tcPr>
            <w:tcW w:w="2170" w:type="dxa"/>
          </w:tcPr>
          <w:p w:rsidR="00531DD9" w:rsidRPr="0007586F" w:rsidRDefault="003E26E5">
            <w:pPr>
              <w:pStyle w:val="Jours"/>
            </w:pPr>
            <w:sdt>
              <w:sdtPr>
                <w:id w:val="-225834277"/>
                <w:placeholder>
                  <w:docPart w:val="38C7DB97962C4B66971D0390548F00AC"/>
                </w:placeholder>
                <w:temporary/>
                <w:showingPlcHdr/>
              </w:sdtPr>
              <w:sdtContent>
                <w:r w:rsidR="00531DD9" w:rsidRPr="0007586F">
                  <w:rPr>
                    <w:lang w:bidi="fr-FR"/>
                  </w:rPr>
                  <w:t>Mercredi</w:t>
                </w:r>
              </w:sdtContent>
            </w:sdt>
          </w:p>
        </w:tc>
        <w:tc>
          <w:tcPr>
            <w:tcW w:w="2185" w:type="dxa"/>
          </w:tcPr>
          <w:p w:rsidR="00531DD9" w:rsidRPr="0007586F" w:rsidRDefault="003E26E5">
            <w:pPr>
              <w:pStyle w:val="Jours"/>
            </w:pPr>
            <w:sdt>
              <w:sdtPr>
                <w:id w:val="-1121838800"/>
                <w:placeholder>
                  <w:docPart w:val="24AE8A317DA84C80BCE5C03F341B793C"/>
                </w:placeholder>
                <w:temporary/>
                <w:showingPlcHdr/>
              </w:sdtPr>
              <w:sdtContent>
                <w:r w:rsidR="00531DD9" w:rsidRPr="0007586F">
                  <w:rPr>
                    <w:lang w:bidi="fr-FR"/>
                  </w:rPr>
                  <w:t>Jeudi</w:t>
                </w:r>
              </w:sdtContent>
            </w:sdt>
          </w:p>
        </w:tc>
        <w:tc>
          <w:tcPr>
            <w:tcW w:w="2174" w:type="dxa"/>
          </w:tcPr>
          <w:p w:rsidR="00531DD9" w:rsidRPr="0007586F" w:rsidRDefault="003E26E5">
            <w:pPr>
              <w:pStyle w:val="Jours"/>
            </w:pPr>
            <w:sdt>
              <w:sdtPr>
                <w:id w:val="-1805692476"/>
                <w:placeholder>
                  <w:docPart w:val="844C4437723E4AD09B9D14DDE7D9CFCC"/>
                </w:placeholder>
                <w:temporary/>
                <w:showingPlcHdr/>
              </w:sdtPr>
              <w:sdtContent>
                <w:r w:rsidR="00531DD9" w:rsidRPr="0007586F">
                  <w:rPr>
                    <w:lang w:bidi="fr-FR"/>
                  </w:rPr>
                  <w:t>Vendredi</w:t>
                </w:r>
              </w:sdtContent>
            </w:sdt>
          </w:p>
        </w:tc>
      </w:tr>
      <w:tr w:rsidR="00531DD9" w:rsidRPr="0007586F" w:rsidTr="008F0015">
        <w:trPr>
          <w:trHeight w:val="217"/>
        </w:trPr>
        <w:tc>
          <w:tcPr>
            <w:tcW w:w="216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2E6FF" w:themeFill="accent3" w:themeFillTint="99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=G2+1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4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6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FF7E" w:themeFill="accent1" w:themeFillTint="6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=A4+1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5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7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595959" w:themeFill="text1" w:themeFillTint="A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=B4+1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6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FF7E" w:themeFill="accent1" w:themeFillTint="6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=C4+1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7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595959" w:themeFill="text1" w:themeFillTint="A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=D4+1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8</w:t>
            </w:r>
            <w:r w:rsidRPr="0007586F">
              <w:rPr>
                <w:lang w:bidi="fr-FR"/>
              </w:rPr>
              <w:fldChar w:fldCharType="end"/>
            </w:r>
          </w:p>
        </w:tc>
      </w:tr>
      <w:tr w:rsidR="00531DD9" w:rsidRPr="0007586F" w:rsidTr="008F0015">
        <w:trPr>
          <w:trHeight w:hRule="exact" w:val="941"/>
        </w:trPr>
        <w:tc>
          <w:tcPr>
            <w:tcW w:w="216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2E6FF" w:themeFill="accent3" w:themeFillTint="99"/>
          </w:tcPr>
          <w:p w:rsidR="00531DD9" w:rsidRPr="00531DD9" w:rsidRDefault="00531DD9" w:rsidP="00531DD9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Club P</w:t>
            </w:r>
            <w:r w:rsidRPr="00531DD9">
              <w:rPr>
                <w:rFonts w:ascii="Arial Black" w:hAnsi="Arial Black"/>
                <w:sz w:val="24"/>
                <w:szCs w:val="24"/>
              </w:rPr>
              <w:t>resse</w:t>
            </w:r>
          </w:p>
        </w:tc>
        <w:tc>
          <w:tcPr>
            <w:tcW w:w="216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FF7E" w:themeFill="accent1" w:themeFillTint="66"/>
          </w:tcPr>
          <w:p w:rsidR="00531DD9" w:rsidRPr="00531DD9" w:rsidRDefault="00531DD9" w:rsidP="00531DD9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531DD9">
              <w:rPr>
                <w:rFonts w:ascii="Arial Black" w:hAnsi="Arial Black"/>
                <w:sz w:val="28"/>
                <w:szCs w:val="28"/>
              </w:rPr>
              <w:t>CDI</w:t>
            </w:r>
          </w:p>
        </w:tc>
        <w:tc>
          <w:tcPr>
            <w:tcW w:w="217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595959" w:themeFill="text1" w:themeFillTint="A6"/>
          </w:tcPr>
          <w:p w:rsidR="00531DD9" w:rsidRPr="0007586F" w:rsidRDefault="00531DD9"/>
        </w:tc>
        <w:tc>
          <w:tcPr>
            <w:tcW w:w="21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FF7E" w:themeFill="accent1" w:themeFillTint="66"/>
          </w:tcPr>
          <w:p w:rsidR="00531DD9" w:rsidRPr="0007586F" w:rsidRDefault="00531DD9" w:rsidP="00531DD9">
            <w:pPr>
              <w:jc w:val="center"/>
            </w:pPr>
            <w:r w:rsidRPr="00531DD9">
              <w:rPr>
                <w:rFonts w:ascii="Arial Black" w:hAnsi="Arial Black"/>
                <w:sz w:val="28"/>
                <w:szCs w:val="28"/>
              </w:rPr>
              <w:t>CDI</w:t>
            </w:r>
          </w:p>
        </w:tc>
        <w:tc>
          <w:tcPr>
            <w:tcW w:w="21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595959" w:themeFill="text1" w:themeFillTint="A6"/>
          </w:tcPr>
          <w:p w:rsidR="00531DD9" w:rsidRPr="0007586F" w:rsidRDefault="00531DD9"/>
        </w:tc>
      </w:tr>
      <w:tr w:rsidR="00531DD9" w:rsidRPr="0007586F" w:rsidTr="008F0015">
        <w:trPr>
          <w:trHeight w:val="217"/>
        </w:trPr>
        <w:tc>
          <w:tcPr>
            <w:tcW w:w="216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595959" w:themeFill="text1" w:themeFillTint="A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=G4+1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11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6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2E6FF" w:themeFill="accent3" w:themeFillTint="99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=A6+1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12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7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595959" w:themeFill="text1" w:themeFillTint="A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=B6+1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13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595959" w:themeFill="text1" w:themeFillTint="A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=C6+1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14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FF7E" w:themeFill="accent1" w:themeFillTint="6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=D6+1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15</w:t>
            </w:r>
            <w:r w:rsidRPr="0007586F">
              <w:rPr>
                <w:lang w:bidi="fr-FR"/>
              </w:rPr>
              <w:fldChar w:fldCharType="end"/>
            </w:r>
          </w:p>
        </w:tc>
      </w:tr>
      <w:tr w:rsidR="00531DD9" w:rsidRPr="0007586F" w:rsidTr="008F0015">
        <w:trPr>
          <w:trHeight w:hRule="exact" w:val="941"/>
        </w:trPr>
        <w:tc>
          <w:tcPr>
            <w:tcW w:w="216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595959" w:themeFill="text1" w:themeFillTint="A6"/>
          </w:tcPr>
          <w:p w:rsidR="00531DD9" w:rsidRPr="0007586F" w:rsidRDefault="00531DD9" w:rsidP="00531DD9">
            <w:pPr>
              <w:jc w:val="center"/>
            </w:pPr>
          </w:p>
        </w:tc>
        <w:tc>
          <w:tcPr>
            <w:tcW w:w="216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2E6FF" w:themeFill="accent3" w:themeFillTint="99"/>
          </w:tcPr>
          <w:p w:rsidR="00531DD9" w:rsidRPr="0007586F" w:rsidRDefault="00531DD9" w:rsidP="00531DD9">
            <w:pPr>
              <w:jc w:val="center"/>
            </w:pPr>
            <w:r>
              <w:rPr>
                <w:rFonts w:ascii="Arial Black" w:hAnsi="Arial Black"/>
                <w:sz w:val="24"/>
                <w:szCs w:val="24"/>
              </w:rPr>
              <w:t>Club P</w:t>
            </w:r>
            <w:r w:rsidRPr="00531DD9">
              <w:rPr>
                <w:rFonts w:ascii="Arial Black" w:hAnsi="Arial Black"/>
                <w:sz w:val="24"/>
                <w:szCs w:val="24"/>
              </w:rPr>
              <w:t>resse</w:t>
            </w:r>
          </w:p>
        </w:tc>
        <w:tc>
          <w:tcPr>
            <w:tcW w:w="217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595959" w:themeFill="text1" w:themeFillTint="A6"/>
          </w:tcPr>
          <w:p w:rsidR="00531DD9" w:rsidRPr="0007586F" w:rsidRDefault="00531DD9"/>
        </w:tc>
        <w:tc>
          <w:tcPr>
            <w:tcW w:w="21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595959" w:themeFill="text1" w:themeFillTint="A6"/>
          </w:tcPr>
          <w:p w:rsidR="00531DD9" w:rsidRPr="0007586F" w:rsidRDefault="00531DD9"/>
        </w:tc>
        <w:tc>
          <w:tcPr>
            <w:tcW w:w="21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FF7E" w:themeFill="accent1" w:themeFillTint="66"/>
          </w:tcPr>
          <w:p w:rsidR="00531DD9" w:rsidRPr="0007586F" w:rsidRDefault="00531DD9" w:rsidP="00531DD9">
            <w:pPr>
              <w:jc w:val="center"/>
            </w:pPr>
            <w:r w:rsidRPr="00531DD9">
              <w:rPr>
                <w:rFonts w:ascii="Arial Black" w:hAnsi="Arial Black"/>
                <w:sz w:val="28"/>
                <w:szCs w:val="28"/>
              </w:rPr>
              <w:t>CDI</w:t>
            </w:r>
          </w:p>
        </w:tc>
      </w:tr>
      <w:tr w:rsidR="00531DD9" w:rsidRPr="0007586F" w:rsidTr="008F0015">
        <w:trPr>
          <w:trHeight w:val="217"/>
        </w:trPr>
        <w:tc>
          <w:tcPr>
            <w:tcW w:w="216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2E6FF" w:themeFill="accent3" w:themeFillTint="99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=G6+1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18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6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FF7E" w:themeFill="accent1" w:themeFillTint="6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=A8+1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19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7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595959" w:themeFill="text1" w:themeFillTint="A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=B8+1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20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FF7E" w:themeFill="accent1" w:themeFillTint="6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=C8+1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21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4040" w:themeFill="accent5" w:themeFillTint="99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=D8+1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22</w:t>
            </w:r>
            <w:r w:rsidRPr="0007586F">
              <w:rPr>
                <w:lang w:bidi="fr-FR"/>
              </w:rPr>
              <w:fldChar w:fldCharType="end"/>
            </w:r>
          </w:p>
        </w:tc>
      </w:tr>
      <w:tr w:rsidR="00531DD9" w:rsidRPr="0007586F" w:rsidTr="008F0015">
        <w:trPr>
          <w:trHeight w:hRule="exact" w:val="941"/>
        </w:trPr>
        <w:tc>
          <w:tcPr>
            <w:tcW w:w="216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2E6FF" w:themeFill="accent3" w:themeFillTint="99"/>
          </w:tcPr>
          <w:p w:rsidR="00531DD9" w:rsidRPr="0007586F" w:rsidRDefault="00531DD9" w:rsidP="00531DD9">
            <w:pPr>
              <w:jc w:val="center"/>
            </w:pPr>
            <w:r>
              <w:rPr>
                <w:rFonts w:ascii="Arial Black" w:hAnsi="Arial Black"/>
                <w:sz w:val="24"/>
                <w:szCs w:val="24"/>
              </w:rPr>
              <w:t>Club P</w:t>
            </w:r>
            <w:r w:rsidRPr="00531DD9">
              <w:rPr>
                <w:rFonts w:ascii="Arial Black" w:hAnsi="Arial Black"/>
                <w:sz w:val="24"/>
                <w:szCs w:val="24"/>
              </w:rPr>
              <w:t>resse</w:t>
            </w:r>
          </w:p>
        </w:tc>
        <w:tc>
          <w:tcPr>
            <w:tcW w:w="216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FF7E" w:themeFill="accent1" w:themeFillTint="66"/>
          </w:tcPr>
          <w:p w:rsidR="00531DD9" w:rsidRPr="0007586F" w:rsidRDefault="00531DD9" w:rsidP="00531DD9">
            <w:pPr>
              <w:jc w:val="center"/>
            </w:pPr>
            <w:r w:rsidRPr="00531DD9">
              <w:rPr>
                <w:rFonts w:ascii="Arial Black" w:hAnsi="Arial Black"/>
                <w:sz w:val="28"/>
                <w:szCs w:val="28"/>
              </w:rPr>
              <w:t>CDI</w:t>
            </w:r>
          </w:p>
        </w:tc>
        <w:tc>
          <w:tcPr>
            <w:tcW w:w="217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595959" w:themeFill="text1" w:themeFillTint="A6"/>
          </w:tcPr>
          <w:p w:rsidR="00531DD9" w:rsidRPr="0007586F" w:rsidRDefault="00531DD9"/>
        </w:tc>
        <w:tc>
          <w:tcPr>
            <w:tcW w:w="21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FF7E" w:themeFill="accent1" w:themeFillTint="66"/>
          </w:tcPr>
          <w:p w:rsidR="00531DD9" w:rsidRPr="0007586F" w:rsidRDefault="00531DD9" w:rsidP="00531DD9">
            <w:pPr>
              <w:jc w:val="center"/>
            </w:pPr>
            <w:r w:rsidRPr="00531DD9">
              <w:rPr>
                <w:rFonts w:ascii="Arial Black" w:hAnsi="Arial Black"/>
                <w:sz w:val="28"/>
                <w:szCs w:val="28"/>
              </w:rPr>
              <w:t>CDI</w:t>
            </w:r>
          </w:p>
        </w:tc>
        <w:tc>
          <w:tcPr>
            <w:tcW w:w="21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4040" w:themeFill="accent5" w:themeFillTint="99"/>
          </w:tcPr>
          <w:p w:rsidR="00531DD9" w:rsidRPr="0007586F" w:rsidRDefault="008F0015" w:rsidP="008F0015">
            <w:pPr>
              <w:jc w:val="center"/>
            </w:pPr>
            <w:r>
              <w:rPr>
                <w:rFonts w:ascii="Arial Black" w:hAnsi="Arial Black"/>
                <w:sz w:val="24"/>
                <w:szCs w:val="24"/>
              </w:rPr>
              <w:t>Club Lecture</w:t>
            </w:r>
          </w:p>
        </w:tc>
      </w:tr>
      <w:tr w:rsidR="00531DD9" w:rsidRPr="0007586F" w:rsidTr="008F0015">
        <w:trPr>
          <w:trHeight w:val="217"/>
        </w:trPr>
        <w:tc>
          <w:tcPr>
            <w:tcW w:w="216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FF7E" w:themeFill="accent1" w:themeFillTint="6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=G8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24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= 0,""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=G8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24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>&lt;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DocVariable MonthEnd \@ d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lang w:bidi="fr-FR"/>
              </w:rPr>
              <w:instrText>30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=G8+1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25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""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25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25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6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2E6FF" w:themeFill="accent3" w:themeFillTint="99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=A10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25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= 0,""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=A10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25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>&lt;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DocVariable MonthEnd \@ d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lang w:bidi="fr-FR"/>
              </w:rPr>
              <w:instrText>30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=A10+1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26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""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26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26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7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595959" w:themeFill="text1" w:themeFillTint="A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=B10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26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= 0,""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=B10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26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>&lt;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DocVariable MonthEnd \@ d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lang w:bidi="fr-FR"/>
              </w:rPr>
              <w:instrText>30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=B10+1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27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""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27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27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8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595959" w:themeFill="text1" w:themeFillTint="A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=C10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27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= 0,""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=C10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27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>&lt;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DocVariable MonthEnd \@ d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lang w:bidi="fr-FR"/>
              </w:rPr>
              <w:instrText>30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=C10+1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28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""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28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28</w:t>
            </w:r>
            <w:r w:rsidRPr="0007586F">
              <w:rPr>
                <w:lang w:bidi="fr-FR"/>
              </w:rPr>
              <w:fldChar w:fldCharType="end"/>
            </w:r>
          </w:p>
        </w:tc>
        <w:tc>
          <w:tcPr>
            <w:tcW w:w="21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FF7E" w:themeFill="accent1" w:themeFillTint="66"/>
          </w:tcPr>
          <w:p w:rsidR="00531DD9" w:rsidRPr="0007586F" w:rsidRDefault="003E26E5">
            <w:pPr>
              <w:pStyle w:val="Dates"/>
            </w:pP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=D10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28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= 0,""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IF 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=D10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28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>&lt;</w:instrText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DocVariable MonthEnd \@ d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lang w:bidi="fr-FR"/>
              </w:rPr>
              <w:instrText>30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begin"/>
            </w:r>
            <w:r w:rsidR="00531DD9" w:rsidRPr="0007586F">
              <w:rPr>
                <w:lang w:bidi="fr-FR"/>
              </w:rPr>
              <w:instrText xml:space="preserve"> =D10+1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29</w:instrText>
            </w:r>
            <w:r w:rsidRPr="0007586F">
              <w:rPr>
                <w:lang w:bidi="fr-FR"/>
              </w:rPr>
              <w:fldChar w:fldCharType="end"/>
            </w:r>
            <w:r w:rsidR="00531DD9" w:rsidRPr="0007586F">
              <w:rPr>
                <w:lang w:bidi="fr-FR"/>
              </w:rPr>
              <w:instrText xml:space="preserve"> "" </w:instrText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instrText>29</w:instrText>
            </w:r>
            <w:r w:rsidRPr="0007586F">
              <w:rPr>
                <w:lang w:bidi="fr-FR"/>
              </w:rPr>
              <w:fldChar w:fldCharType="end"/>
            </w:r>
            <w:r w:rsidRPr="0007586F">
              <w:rPr>
                <w:lang w:bidi="fr-FR"/>
              </w:rPr>
              <w:fldChar w:fldCharType="separate"/>
            </w:r>
            <w:r w:rsidR="00531DD9">
              <w:rPr>
                <w:noProof/>
                <w:lang w:bidi="fr-FR"/>
              </w:rPr>
              <w:t>29</w:t>
            </w:r>
            <w:r w:rsidRPr="0007586F">
              <w:rPr>
                <w:lang w:bidi="fr-FR"/>
              </w:rPr>
              <w:fldChar w:fldCharType="end"/>
            </w:r>
          </w:p>
        </w:tc>
      </w:tr>
      <w:tr w:rsidR="00531DD9" w:rsidRPr="0007586F" w:rsidTr="008F0015">
        <w:trPr>
          <w:trHeight w:hRule="exact" w:val="941"/>
        </w:trPr>
        <w:tc>
          <w:tcPr>
            <w:tcW w:w="216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FF7E" w:themeFill="accent1" w:themeFillTint="66"/>
          </w:tcPr>
          <w:p w:rsidR="00531DD9" w:rsidRPr="0007586F" w:rsidRDefault="00531DD9" w:rsidP="00531DD9">
            <w:pPr>
              <w:jc w:val="center"/>
            </w:pPr>
            <w:r w:rsidRPr="00531DD9">
              <w:rPr>
                <w:rFonts w:ascii="Arial Black" w:hAnsi="Arial Black"/>
                <w:sz w:val="28"/>
                <w:szCs w:val="28"/>
              </w:rPr>
              <w:t>CDI</w:t>
            </w:r>
          </w:p>
        </w:tc>
        <w:tc>
          <w:tcPr>
            <w:tcW w:w="216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2E6FF" w:themeFill="accent3" w:themeFillTint="99"/>
          </w:tcPr>
          <w:p w:rsidR="00531DD9" w:rsidRPr="0007586F" w:rsidRDefault="00531DD9" w:rsidP="00531DD9">
            <w:pPr>
              <w:jc w:val="center"/>
            </w:pPr>
            <w:r>
              <w:rPr>
                <w:rFonts w:ascii="Arial Black" w:hAnsi="Arial Black"/>
                <w:sz w:val="24"/>
                <w:szCs w:val="24"/>
              </w:rPr>
              <w:t>Club P</w:t>
            </w:r>
            <w:r w:rsidRPr="00531DD9">
              <w:rPr>
                <w:rFonts w:ascii="Arial Black" w:hAnsi="Arial Black"/>
                <w:sz w:val="24"/>
                <w:szCs w:val="24"/>
              </w:rPr>
              <w:t>resse</w:t>
            </w:r>
          </w:p>
        </w:tc>
        <w:tc>
          <w:tcPr>
            <w:tcW w:w="217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595959" w:themeFill="text1" w:themeFillTint="A6"/>
          </w:tcPr>
          <w:p w:rsidR="00531DD9" w:rsidRPr="0007586F" w:rsidRDefault="00531DD9"/>
        </w:tc>
        <w:tc>
          <w:tcPr>
            <w:tcW w:w="218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595959" w:themeFill="text1" w:themeFillTint="A6"/>
          </w:tcPr>
          <w:p w:rsidR="00531DD9" w:rsidRPr="0007586F" w:rsidRDefault="00531DD9"/>
        </w:tc>
        <w:tc>
          <w:tcPr>
            <w:tcW w:w="21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FF7E" w:themeFill="accent1" w:themeFillTint="66"/>
          </w:tcPr>
          <w:p w:rsidR="00531DD9" w:rsidRPr="0007586F" w:rsidRDefault="00531DD9" w:rsidP="00531DD9">
            <w:pPr>
              <w:jc w:val="center"/>
            </w:pPr>
            <w:r w:rsidRPr="00531DD9">
              <w:rPr>
                <w:rFonts w:ascii="Arial Black" w:hAnsi="Arial Black"/>
                <w:sz w:val="28"/>
                <w:szCs w:val="28"/>
              </w:rPr>
              <w:t>CDI</w:t>
            </w:r>
          </w:p>
        </w:tc>
      </w:tr>
    </w:tbl>
    <w:p w:rsidR="00EA415B" w:rsidRPr="0007586F" w:rsidRDefault="00531DD9">
      <w:pPr>
        <w:pStyle w:val="Citation"/>
      </w:pPr>
      <w:r w:rsidRPr="00531DD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2143760</wp:posOffset>
            </wp:positionH>
            <wp:positionV relativeFrom="paragraph">
              <wp:posOffset>436245</wp:posOffset>
            </wp:positionV>
            <wp:extent cx="2505075" cy="1878965"/>
            <wp:effectExtent l="0" t="0" r="9525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928_1003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415B" w:rsidRPr="0007586F" w:rsidSect="00C80158">
      <w:pgSz w:w="11906" w:h="16838" w:code="9"/>
      <w:pgMar w:top="720" w:right="567" w:bottom="720" w:left="567" w:header="578" w:footer="57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DD9" w:rsidRDefault="00531DD9">
      <w:pPr>
        <w:spacing w:before="0" w:after="0"/>
      </w:pPr>
      <w:r>
        <w:separator/>
      </w:r>
    </w:p>
  </w:endnote>
  <w:endnote w:type="continuationSeparator" w:id="1">
    <w:p w:rsidR="00531DD9" w:rsidRDefault="00531DD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DD9" w:rsidRDefault="00531DD9">
      <w:pPr>
        <w:spacing w:before="0" w:after="0"/>
      </w:pPr>
      <w:r>
        <w:separator/>
      </w:r>
    </w:p>
  </w:footnote>
  <w:footnote w:type="continuationSeparator" w:id="1">
    <w:p w:rsidR="00531DD9" w:rsidRDefault="00531DD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MonthEnd" w:val="30/11/2019"/>
    <w:docVar w:name="MonthStart" w:val="01/11/2019"/>
    <w:docVar w:name="ShowDynamicGuides" w:val="1"/>
    <w:docVar w:name="ShowMarginGuides" w:val="0"/>
    <w:docVar w:name="ShowOutlines" w:val="0"/>
    <w:docVar w:name="ShowStaticGuides" w:val="0"/>
  </w:docVars>
  <w:rsids>
    <w:rsidRoot w:val="00531DD9"/>
    <w:rsid w:val="0007586F"/>
    <w:rsid w:val="00124ADC"/>
    <w:rsid w:val="00193E15"/>
    <w:rsid w:val="0025748C"/>
    <w:rsid w:val="002B2E4E"/>
    <w:rsid w:val="002F7032"/>
    <w:rsid w:val="00320970"/>
    <w:rsid w:val="003649BC"/>
    <w:rsid w:val="00375B27"/>
    <w:rsid w:val="003E26E5"/>
    <w:rsid w:val="00404813"/>
    <w:rsid w:val="00531DD9"/>
    <w:rsid w:val="005B0C48"/>
    <w:rsid w:val="007C273D"/>
    <w:rsid w:val="0081356A"/>
    <w:rsid w:val="008F0015"/>
    <w:rsid w:val="00925ED9"/>
    <w:rsid w:val="009728C0"/>
    <w:rsid w:val="00997C7D"/>
    <w:rsid w:val="009A164A"/>
    <w:rsid w:val="00B533C5"/>
    <w:rsid w:val="00BC6A26"/>
    <w:rsid w:val="00BD49D2"/>
    <w:rsid w:val="00BF0FEE"/>
    <w:rsid w:val="00C37896"/>
    <w:rsid w:val="00C41633"/>
    <w:rsid w:val="00C45936"/>
    <w:rsid w:val="00C80158"/>
    <w:rsid w:val="00CB00F4"/>
    <w:rsid w:val="00EA0BEF"/>
    <w:rsid w:val="00EA415B"/>
    <w:rsid w:val="00FF6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Body Text" w:uiPriority="5" w:qFormat="1"/>
    <w:lsdException w:name="Subtitle" w:semiHidden="0" w:uiPriority="0" w:unhideWhenUsed="0" w:qFormat="1"/>
    <w:lsdException w:name="Strong" w:uiPriority="9" w:qFormat="1"/>
    <w:lsdException w:name="Emphasis" w:uiPriority="9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9" w:qFormat="1"/>
    <w:lsdException w:name="Subtle Reference" w:uiPriority="9" w:qFormat="1"/>
    <w:lsdException w:name="Intense Reference" w:uiPriority="9" w:qFormat="1"/>
    <w:lsdException w:name="Book Title" w:uiPriority="9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6E5"/>
  </w:style>
  <w:style w:type="paragraph" w:styleId="Titre1">
    <w:name w:val="heading 1"/>
    <w:basedOn w:val="Normal"/>
    <w:next w:val="Normal"/>
    <w:link w:val="Titre1Car"/>
    <w:uiPriority w:val="9"/>
    <w:qFormat/>
    <w:rsid w:val="003E26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26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E26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E26E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E26E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E26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E26E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E26E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E26E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rsid w:val="003E26E5"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sid w:val="003E26E5"/>
    <w:rPr>
      <w:sz w:val="20"/>
    </w:rPr>
  </w:style>
  <w:style w:type="paragraph" w:customStyle="1" w:styleId="Mois">
    <w:name w:val="Mois"/>
    <w:basedOn w:val="Normal"/>
    <w:uiPriority w:val="1"/>
    <w:unhideWhenUsed/>
    <w:qFormat/>
    <w:rsid w:val="003E26E5"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rsid w:val="003E26E5"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rsid w:val="003E26E5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sid w:val="003E26E5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rsid w:val="003E26E5"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sid w:val="003E26E5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rsid w:val="003E26E5"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rsid w:val="003E26E5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rsid w:val="003E26E5"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sid w:val="003E26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sid w:val="003E26E5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  <w:rsid w:val="003E26E5"/>
  </w:style>
  <w:style w:type="paragraph" w:styleId="Normalcentr">
    <w:name w:val="Block Text"/>
    <w:basedOn w:val="Normal"/>
    <w:uiPriority w:val="19"/>
    <w:semiHidden/>
    <w:unhideWhenUsed/>
    <w:rsid w:val="003E26E5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rsid w:val="003E26E5"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rsid w:val="003E26E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sid w:val="003E26E5"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rsid w:val="003E26E5"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sid w:val="003E26E5"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sid w:val="003E26E5"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rsid w:val="003E26E5"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sid w:val="003E26E5"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rsid w:val="003E26E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sid w:val="003E26E5"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rsid w:val="003E26E5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sid w:val="003E26E5"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rsid w:val="003E26E5"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rsid w:val="003E26E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sid w:val="003E26E5"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sid w:val="003E26E5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sid w:val="003E26E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sid w:val="003E26E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sid w:val="003E26E5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  <w:rsid w:val="003E26E5"/>
  </w:style>
  <w:style w:type="character" w:customStyle="1" w:styleId="DateCar">
    <w:name w:val="Date Car"/>
    <w:basedOn w:val="Policepardfaut"/>
    <w:link w:val="Date"/>
    <w:uiPriority w:val="19"/>
    <w:semiHidden/>
    <w:rsid w:val="003E26E5"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sid w:val="003E26E5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sid w:val="003E26E5"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  <w:rsid w:val="003E26E5"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sid w:val="003E26E5"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sid w:val="003E26E5"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sid w:val="003E26E5"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rsid w:val="003E26E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sid w:val="003E26E5"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rsid w:val="003E26E5"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sid w:val="003E26E5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sid w:val="003E26E5"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3E26E5"/>
  </w:style>
  <w:style w:type="paragraph" w:styleId="Pieddepage">
    <w:name w:val="footer"/>
    <w:basedOn w:val="Normal"/>
    <w:link w:val="PieddepageCar"/>
    <w:uiPriority w:val="99"/>
    <w:unhideWhenUsed/>
    <w:rsid w:val="003E26E5"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sid w:val="003E26E5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E26E5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E26E5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3E26E5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3E26E5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3E26E5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3E26E5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3E26E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E26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sid w:val="003E26E5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sid w:val="003E26E5"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sid w:val="003E26E5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sid w:val="003E26E5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rsid w:val="003E26E5"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rsid w:val="003E26E5"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rsid w:val="003E26E5"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rsid w:val="003E26E5"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rsid w:val="003E26E5"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rsid w:val="003E26E5"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rsid w:val="003E26E5"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rsid w:val="003E26E5"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rsid w:val="003E26E5"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sid w:val="003E26E5"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rsid w:val="003E26E5"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rsid w:val="003E26E5"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rsid w:val="003E26E5"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rsid w:val="003E26E5"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rsid w:val="003E26E5"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rsid w:val="003E26E5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rsid w:val="003E26E5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rsid w:val="003E26E5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rsid w:val="003E26E5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rsid w:val="003E26E5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rsid w:val="003E26E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rsid w:val="003E26E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rsid w:val="003E26E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rsid w:val="003E26E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rsid w:val="003E26E5"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rsid w:val="003E26E5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rsid w:val="003E26E5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rsid w:val="003E26E5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rsid w:val="003E26E5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rsid w:val="003E26E5"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rsid w:val="003E26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sid w:val="003E26E5"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rsid w:val="003E26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sid w:val="003E26E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rsid w:val="003E26E5"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sid w:val="003E26E5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rsid w:val="003E26E5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  <w:rsid w:val="003E26E5"/>
  </w:style>
  <w:style w:type="character" w:customStyle="1" w:styleId="TitredenoteCar">
    <w:name w:val="Titre de note Car"/>
    <w:basedOn w:val="Policepardfaut"/>
    <w:link w:val="Titredenote"/>
    <w:uiPriority w:val="19"/>
    <w:semiHidden/>
    <w:rsid w:val="003E26E5"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sid w:val="003E26E5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sid w:val="003E26E5"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rsid w:val="003E26E5"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sid w:val="003E26E5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  <w:rsid w:val="003E26E5"/>
  </w:style>
  <w:style w:type="character" w:customStyle="1" w:styleId="SalutationsCar">
    <w:name w:val="Salutations Car"/>
    <w:basedOn w:val="Policepardfaut"/>
    <w:link w:val="Salutations"/>
    <w:uiPriority w:val="19"/>
    <w:semiHidden/>
    <w:rsid w:val="003E26E5"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rsid w:val="003E26E5"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sid w:val="003E26E5"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rsid w:val="003E26E5"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  <w:rsid w:val="003E26E5"/>
  </w:style>
  <w:style w:type="paragraph" w:styleId="TitreTR">
    <w:name w:val="toa heading"/>
    <w:basedOn w:val="Normal"/>
    <w:next w:val="Normal"/>
    <w:uiPriority w:val="14"/>
    <w:semiHidden/>
    <w:unhideWhenUsed/>
    <w:rsid w:val="003E26E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rsid w:val="003E26E5"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rsid w:val="003E26E5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rsid w:val="003E26E5"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rsid w:val="003E26E5"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rsid w:val="003E26E5"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rsid w:val="003E26E5"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rsid w:val="003E26E5"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rsid w:val="003E26E5"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rsid w:val="003E26E5"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rsid w:val="003E26E5"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  <w:rsid w:val="003E26E5"/>
  </w:style>
  <w:style w:type="table" w:customStyle="1" w:styleId="PlainTable4">
    <w:name w:val="Plain Table 4"/>
    <w:basedOn w:val="TableauNormal"/>
    <w:uiPriority w:val="99"/>
    <w:rsid w:val="003E26E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sid w:val="003E26E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ine.grillon\AppData\Roaming\Microsoft\Templates\Calendrier%20avec%20captures%20instantan&#233;e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F895C454594BF380350D3DE33651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96731D-4BA3-47A7-A371-C6EE132C4BC1}"/>
      </w:docPartPr>
      <w:docPartBody>
        <w:p w:rsidR="001A2D17" w:rsidRDefault="009873C6" w:rsidP="009873C6">
          <w:pPr>
            <w:pStyle w:val="3DF895C454594BF380350D3DE336517A"/>
          </w:pPr>
          <w:r w:rsidRPr="0007586F">
            <w:rPr>
              <w:lang w:bidi="fr-FR"/>
            </w:rPr>
            <w:t>Lundi</w:t>
          </w:r>
        </w:p>
      </w:docPartBody>
    </w:docPart>
    <w:docPart>
      <w:docPartPr>
        <w:name w:val="E4AC21FA88F94C8E890ECCA5A7A34A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58460C-D65E-4FD5-8C34-8248EE2DCC56}"/>
      </w:docPartPr>
      <w:docPartBody>
        <w:p w:rsidR="001A2D17" w:rsidRDefault="009873C6" w:rsidP="009873C6">
          <w:pPr>
            <w:pStyle w:val="E4AC21FA88F94C8E890ECCA5A7A34A7C"/>
          </w:pPr>
          <w:r w:rsidRPr="0007586F">
            <w:rPr>
              <w:lang w:bidi="fr-FR"/>
            </w:rPr>
            <w:t>Mardi</w:t>
          </w:r>
        </w:p>
      </w:docPartBody>
    </w:docPart>
    <w:docPart>
      <w:docPartPr>
        <w:name w:val="38C7DB97962C4B66971D0390548F00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2D7775-B8EF-452F-9D1F-B702B9A6196D}"/>
      </w:docPartPr>
      <w:docPartBody>
        <w:p w:rsidR="001A2D17" w:rsidRDefault="009873C6" w:rsidP="009873C6">
          <w:pPr>
            <w:pStyle w:val="38C7DB97962C4B66971D0390548F00AC"/>
          </w:pPr>
          <w:r w:rsidRPr="0007586F">
            <w:rPr>
              <w:lang w:bidi="fr-FR"/>
            </w:rPr>
            <w:t>Mercredi</w:t>
          </w:r>
        </w:p>
      </w:docPartBody>
    </w:docPart>
    <w:docPart>
      <w:docPartPr>
        <w:name w:val="24AE8A317DA84C80BCE5C03F341B79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B51DB4-25D4-4BAB-9D5A-0A9794A1406E}"/>
      </w:docPartPr>
      <w:docPartBody>
        <w:p w:rsidR="001A2D17" w:rsidRDefault="009873C6" w:rsidP="009873C6">
          <w:pPr>
            <w:pStyle w:val="24AE8A317DA84C80BCE5C03F341B793C"/>
          </w:pPr>
          <w:r w:rsidRPr="0007586F">
            <w:rPr>
              <w:lang w:bidi="fr-FR"/>
            </w:rPr>
            <w:t>Jeudi</w:t>
          </w:r>
        </w:p>
      </w:docPartBody>
    </w:docPart>
    <w:docPart>
      <w:docPartPr>
        <w:name w:val="844C4437723E4AD09B9D14DDE7D9CF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88C8F3-1287-46F3-B6A1-D11B62CDA2D9}"/>
      </w:docPartPr>
      <w:docPartBody>
        <w:p w:rsidR="001A2D17" w:rsidRDefault="009873C6" w:rsidP="009873C6">
          <w:pPr>
            <w:pStyle w:val="844C4437723E4AD09B9D14DDE7D9CFCC"/>
          </w:pPr>
          <w:r w:rsidRPr="0007586F">
            <w:rPr>
              <w:lang w:bidi="fr-FR"/>
            </w:rPr>
            <w:t>Vendredi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873C6"/>
    <w:rsid w:val="001A2D17"/>
    <w:rsid w:val="00987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D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F7B5B1DD0EA47BEAB63FC0C9F79BCFD">
    <w:name w:val="FF7B5B1DD0EA47BEAB63FC0C9F79BCFD"/>
    <w:rsid w:val="001A2D17"/>
  </w:style>
  <w:style w:type="paragraph" w:customStyle="1" w:styleId="22A4BC32DDAF41D48068F9BF42D044AD">
    <w:name w:val="22A4BC32DDAF41D48068F9BF42D044AD"/>
    <w:rsid w:val="001A2D17"/>
  </w:style>
  <w:style w:type="paragraph" w:customStyle="1" w:styleId="41E21D4C12C44044B615740B39240F26">
    <w:name w:val="41E21D4C12C44044B615740B39240F26"/>
    <w:rsid w:val="001A2D17"/>
  </w:style>
  <w:style w:type="paragraph" w:customStyle="1" w:styleId="48FBDF3D916644ABAE43BF48BC8313FD">
    <w:name w:val="48FBDF3D916644ABAE43BF48BC8313FD"/>
    <w:rsid w:val="001A2D17"/>
  </w:style>
  <w:style w:type="paragraph" w:customStyle="1" w:styleId="184BE357F8884A3E8B0CF14619F65690">
    <w:name w:val="184BE357F8884A3E8B0CF14619F65690"/>
    <w:rsid w:val="001A2D17"/>
  </w:style>
  <w:style w:type="paragraph" w:customStyle="1" w:styleId="AC39F38B8E294EC58E5C4B55F5693693">
    <w:name w:val="AC39F38B8E294EC58E5C4B55F5693693"/>
    <w:rsid w:val="001A2D17"/>
  </w:style>
  <w:style w:type="paragraph" w:customStyle="1" w:styleId="25B875D03F694702A4D1343BE1BB33B8">
    <w:name w:val="25B875D03F694702A4D1343BE1BB33B8"/>
    <w:rsid w:val="001A2D17"/>
  </w:style>
  <w:style w:type="paragraph" w:customStyle="1" w:styleId="121F245E703E4888B0D72FEC6F6649F5">
    <w:name w:val="121F245E703E4888B0D72FEC6F6649F5"/>
    <w:rsid w:val="001A2D17"/>
  </w:style>
  <w:style w:type="paragraph" w:customStyle="1" w:styleId="5AC77FD0ECF04BC8BF80373791D3CD8F">
    <w:name w:val="5AC77FD0ECF04BC8BF80373791D3CD8F"/>
    <w:rsid w:val="001A2D17"/>
  </w:style>
  <w:style w:type="paragraph" w:customStyle="1" w:styleId="733EEBD2FD434CCE842874CB8EA35A32">
    <w:name w:val="733EEBD2FD434CCE842874CB8EA35A32"/>
    <w:rsid w:val="001A2D17"/>
  </w:style>
  <w:style w:type="paragraph" w:customStyle="1" w:styleId="BF0F240BCF6C45EBB24F283FB5BA69A3">
    <w:name w:val="BF0F240BCF6C45EBB24F283FB5BA69A3"/>
    <w:rsid w:val="001A2D17"/>
  </w:style>
  <w:style w:type="paragraph" w:customStyle="1" w:styleId="3DF895C454594BF380350D3DE336517A">
    <w:name w:val="3DF895C454594BF380350D3DE336517A"/>
    <w:rsid w:val="009873C6"/>
  </w:style>
  <w:style w:type="paragraph" w:customStyle="1" w:styleId="E4AC21FA88F94C8E890ECCA5A7A34A7C">
    <w:name w:val="E4AC21FA88F94C8E890ECCA5A7A34A7C"/>
    <w:rsid w:val="009873C6"/>
  </w:style>
  <w:style w:type="paragraph" w:customStyle="1" w:styleId="38C7DB97962C4B66971D0390548F00AC">
    <w:name w:val="38C7DB97962C4B66971D0390548F00AC"/>
    <w:rsid w:val="009873C6"/>
  </w:style>
  <w:style w:type="paragraph" w:customStyle="1" w:styleId="24AE8A317DA84C80BCE5C03F341B793C">
    <w:name w:val="24AE8A317DA84C80BCE5C03F341B793C"/>
    <w:rsid w:val="009873C6"/>
  </w:style>
  <w:style w:type="paragraph" w:customStyle="1" w:styleId="844C4437723E4AD09B9D14DDE7D9CFCC">
    <w:name w:val="844C4437723E4AD09B9D14DDE7D9CFCC"/>
    <w:rsid w:val="009873C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Calendrier avec captures instantanées</Template>
  <TotalTime>1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sandrine.grillon</dc:creator>
  <cp:lastModifiedBy>Myriam, DURAND</cp:lastModifiedBy>
  <cp:revision>2</cp:revision>
  <cp:lastPrinted>2019-10-10T08:36:00Z</cp:lastPrinted>
  <dcterms:created xsi:type="dcterms:W3CDTF">2019-10-15T12:20:00Z</dcterms:created>
  <dcterms:modified xsi:type="dcterms:W3CDTF">2019-10-15T12:20:00Z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dduffy@microsoft.com</vt:lpwstr>
  </property>
  <property fmtid="{D5CDD505-2E9C-101B-9397-08002B2CF9AE}" pid="5" name="MSIP_Label_f42aa342-8706-4288-bd11-ebb85995028c_SetDate">
    <vt:lpwstr>2017-12-01T21:24:26.0293480Z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